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5B9" w:rsidRPr="00A31CAE" w:rsidRDefault="00204706" w:rsidP="00E245B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AG - Tag</w:t>
      </w:r>
      <w:r w:rsidR="00E245B9" w:rsidRPr="00A31CAE">
        <w:rPr>
          <w:b/>
          <w:sz w:val="36"/>
          <w:szCs w:val="36"/>
        </w:rPr>
        <w:t xml:space="preserve"> während des </w:t>
      </w:r>
    </w:p>
    <w:p w:rsidR="00E245B9" w:rsidRPr="00A31CAE" w:rsidRDefault="00B7385C" w:rsidP="00E245B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mündlichen Abiturs 2017</w:t>
      </w:r>
    </w:p>
    <w:p w:rsidR="00E245B9" w:rsidRPr="00A31CAE" w:rsidRDefault="00B7385C" w:rsidP="00E245B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</w:t>
      </w:r>
      <w:r w:rsidR="00204706">
        <w:rPr>
          <w:b/>
          <w:sz w:val="36"/>
          <w:szCs w:val="36"/>
        </w:rPr>
        <w:t>. Juni 2017</w:t>
      </w:r>
    </w:p>
    <w:p w:rsidR="00E245B9" w:rsidRDefault="00E245B9" w:rsidP="00E245B9"/>
    <w:p w:rsidR="00E245B9" w:rsidRDefault="00E245B9" w:rsidP="00E245B9"/>
    <w:p w:rsidR="00E245B9" w:rsidRDefault="00E245B9" w:rsidP="00E245B9"/>
    <w:tbl>
      <w:tblPr>
        <w:tblStyle w:val="Tabellenraster"/>
        <w:tblW w:w="9256" w:type="dxa"/>
        <w:jc w:val="center"/>
        <w:tblLook w:val="01E0" w:firstRow="1" w:lastRow="1" w:firstColumn="1" w:lastColumn="1" w:noHBand="0" w:noVBand="0"/>
      </w:tblPr>
      <w:tblGrid>
        <w:gridCol w:w="2456"/>
        <w:gridCol w:w="1949"/>
        <w:gridCol w:w="2426"/>
        <w:gridCol w:w="2425"/>
      </w:tblGrid>
      <w:tr w:rsidR="00E245B9" w:rsidRPr="00033AEF" w:rsidTr="00204706">
        <w:trPr>
          <w:jc w:val="center"/>
        </w:trPr>
        <w:tc>
          <w:tcPr>
            <w:tcW w:w="2456" w:type="dxa"/>
          </w:tcPr>
          <w:p w:rsidR="00E245B9" w:rsidRPr="00BD5F9E" w:rsidRDefault="00E245B9" w:rsidP="00D178D9">
            <w:pPr>
              <w:jc w:val="center"/>
              <w:rPr>
                <w:b/>
              </w:rPr>
            </w:pPr>
            <w:r w:rsidRPr="00BD5F9E">
              <w:rPr>
                <w:b/>
              </w:rPr>
              <w:t xml:space="preserve">Betreuende/-r </w:t>
            </w:r>
            <w:proofErr w:type="spellStart"/>
            <w:r w:rsidRPr="00BD5F9E">
              <w:rPr>
                <w:b/>
              </w:rPr>
              <w:t>LehrerIn</w:t>
            </w:r>
            <w:proofErr w:type="spellEnd"/>
          </w:p>
        </w:tc>
        <w:tc>
          <w:tcPr>
            <w:tcW w:w="1949" w:type="dxa"/>
          </w:tcPr>
          <w:p w:rsidR="00E245B9" w:rsidRPr="00033AEF" w:rsidRDefault="00E245B9" w:rsidP="00D178D9">
            <w:pPr>
              <w:jc w:val="center"/>
              <w:rPr>
                <w:b/>
              </w:rPr>
            </w:pPr>
            <w:r>
              <w:rPr>
                <w:b/>
              </w:rPr>
              <w:t>AG/Gruppe</w:t>
            </w:r>
          </w:p>
        </w:tc>
        <w:tc>
          <w:tcPr>
            <w:tcW w:w="2426" w:type="dxa"/>
          </w:tcPr>
          <w:p w:rsidR="00E245B9" w:rsidRPr="00033AEF" w:rsidRDefault="00E245B9" w:rsidP="00D178D9">
            <w:pPr>
              <w:jc w:val="center"/>
              <w:rPr>
                <w:b/>
              </w:rPr>
            </w:pPr>
            <w:r>
              <w:rPr>
                <w:b/>
              </w:rPr>
              <w:t>Räume</w:t>
            </w:r>
          </w:p>
        </w:tc>
        <w:tc>
          <w:tcPr>
            <w:tcW w:w="2425" w:type="dxa"/>
          </w:tcPr>
          <w:p w:rsidR="00E245B9" w:rsidRDefault="00E245B9" w:rsidP="00D178D9">
            <w:pPr>
              <w:jc w:val="center"/>
              <w:rPr>
                <w:b/>
              </w:rPr>
            </w:pPr>
            <w:r>
              <w:rPr>
                <w:b/>
              </w:rPr>
              <w:t>Uhrzeit</w:t>
            </w:r>
          </w:p>
        </w:tc>
      </w:tr>
      <w:tr w:rsidR="00E245B9" w:rsidTr="00204706">
        <w:trPr>
          <w:jc w:val="center"/>
        </w:trPr>
        <w:tc>
          <w:tcPr>
            <w:tcW w:w="2456" w:type="dxa"/>
          </w:tcPr>
          <w:p w:rsidR="00E245B9" w:rsidRPr="00BD5F9E" w:rsidRDefault="00E245B9" w:rsidP="00D178D9">
            <w:pPr>
              <w:jc w:val="center"/>
              <w:rPr>
                <w:b/>
              </w:rPr>
            </w:pPr>
          </w:p>
        </w:tc>
        <w:tc>
          <w:tcPr>
            <w:tcW w:w="1949" w:type="dxa"/>
          </w:tcPr>
          <w:p w:rsidR="00E245B9" w:rsidRDefault="00E245B9" w:rsidP="00D178D9">
            <w:pPr>
              <w:jc w:val="center"/>
            </w:pPr>
          </w:p>
        </w:tc>
        <w:tc>
          <w:tcPr>
            <w:tcW w:w="2426" w:type="dxa"/>
          </w:tcPr>
          <w:p w:rsidR="00E245B9" w:rsidRDefault="00E245B9" w:rsidP="00D178D9">
            <w:pPr>
              <w:jc w:val="center"/>
            </w:pPr>
          </w:p>
        </w:tc>
        <w:tc>
          <w:tcPr>
            <w:tcW w:w="2425" w:type="dxa"/>
          </w:tcPr>
          <w:p w:rsidR="00E245B9" w:rsidRDefault="00E245B9" w:rsidP="00D178D9">
            <w:pPr>
              <w:jc w:val="center"/>
            </w:pPr>
          </w:p>
        </w:tc>
      </w:tr>
      <w:tr w:rsidR="00E245B9" w:rsidTr="00204706">
        <w:trPr>
          <w:jc w:val="center"/>
        </w:trPr>
        <w:tc>
          <w:tcPr>
            <w:tcW w:w="2456" w:type="dxa"/>
          </w:tcPr>
          <w:p w:rsidR="00E245B9" w:rsidRPr="00BD5F9E" w:rsidRDefault="00E245B9" w:rsidP="00E245B9">
            <w:pPr>
              <w:jc w:val="center"/>
              <w:rPr>
                <w:b/>
              </w:rPr>
            </w:pPr>
            <w:r>
              <w:rPr>
                <w:b/>
              </w:rPr>
              <w:t xml:space="preserve">Frau </w:t>
            </w:r>
            <w:proofErr w:type="spellStart"/>
            <w:r>
              <w:rPr>
                <w:b/>
              </w:rPr>
              <w:t>Menga</w:t>
            </w:r>
            <w:proofErr w:type="spellEnd"/>
          </w:p>
        </w:tc>
        <w:tc>
          <w:tcPr>
            <w:tcW w:w="1949" w:type="dxa"/>
          </w:tcPr>
          <w:p w:rsidR="00E245B9" w:rsidRDefault="00E245B9" w:rsidP="00D178D9">
            <w:pPr>
              <w:jc w:val="center"/>
            </w:pPr>
            <w:r>
              <w:t>Chor 5. Klassen</w:t>
            </w:r>
          </w:p>
          <w:p w:rsidR="00B7385C" w:rsidRDefault="00B7385C" w:rsidP="00D178D9">
            <w:pPr>
              <w:jc w:val="center"/>
            </w:pPr>
            <w:r>
              <w:t>(Kinder des Klassenorchesters 5a ab 10:30 zu Frau Liu)</w:t>
            </w:r>
          </w:p>
          <w:p w:rsidR="00E245B9" w:rsidRDefault="00E245B9" w:rsidP="00D178D9">
            <w:pPr>
              <w:jc w:val="center"/>
            </w:pPr>
          </w:p>
        </w:tc>
        <w:tc>
          <w:tcPr>
            <w:tcW w:w="2426" w:type="dxa"/>
          </w:tcPr>
          <w:p w:rsidR="00E245B9" w:rsidRDefault="00B7385C" w:rsidP="00D178D9">
            <w:pPr>
              <w:jc w:val="center"/>
            </w:pPr>
            <w:r>
              <w:t>Sporthalle/-platz</w:t>
            </w:r>
          </w:p>
        </w:tc>
        <w:tc>
          <w:tcPr>
            <w:tcW w:w="2425" w:type="dxa"/>
          </w:tcPr>
          <w:p w:rsidR="00E245B9" w:rsidRDefault="00B7385C" w:rsidP="00D178D9">
            <w:pPr>
              <w:jc w:val="center"/>
            </w:pPr>
            <w:r>
              <w:t>9:00-12:00 Uhr</w:t>
            </w:r>
          </w:p>
        </w:tc>
      </w:tr>
      <w:tr w:rsidR="00B7385C" w:rsidTr="00204706">
        <w:trPr>
          <w:jc w:val="center"/>
        </w:trPr>
        <w:tc>
          <w:tcPr>
            <w:tcW w:w="2456" w:type="dxa"/>
          </w:tcPr>
          <w:p w:rsidR="00B7385C" w:rsidRDefault="00B7385C" w:rsidP="00D178D9">
            <w:pPr>
              <w:jc w:val="center"/>
              <w:rPr>
                <w:b/>
              </w:rPr>
            </w:pPr>
            <w:r>
              <w:rPr>
                <w:b/>
              </w:rPr>
              <w:t xml:space="preserve">Frau </w:t>
            </w:r>
            <w:proofErr w:type="spellStart"/>
            <w:r>
              <w:rPr>
                <w:b/>
              </w:rPr>
              <w:t>Raquet</w:t>
            </w:r>
            <w:proofErr w:type="spellEnd"/>
          </w:p>
        </w:tc>
        <w:tc>
          <w:tcPr>
            <w:tcW w:w="1949" w:type="dxa"/>
          </w:tcPr>
          <w:p w:rsidR="00B7385C" w:rsidRDefault="00B7385C" w:rsidP="00D178D9">
            <w:pPr>
              <w:jc w:val="center"/>
            </w:pPr>
            <w:r>
              <w:t>Klassenorchester 6a</w:t>
            </w:r>
          </w:p>
          <w:p w:rsidR="00B7385C" w:rsidRDefault="00B7385C" w:rsidP="00D178D9">
            <w:pPr>
              <w:jc w:val="center"/>
            </w:pPr>
          </w:p>
        </w:tc>
        <w:tc>
          <w:tcPr>
            <w:tcW w:w="2426" w:type="dxa"/>
          </w:tcPr>
          <w:p w:rsidR="00B7385C" w:rsidRDefault="00B7385C" w:rsidP="00D178D9">
            <w:pPr>
              <w:jc w:val="center"/>
            </w:pPr>
            <w:r>
              <w:t>930 Musikraum</w:t>
            </w:r>
          </w:p>
        </w:tc>
        <w:tc>
          <w:tcPr>
            <w:tcW w:w="2425" w:type="dxa"/>
          </w:tcPr>
          <w:p w:rsidR="00B7385C" w:rsidRDefault="00B7385C" w:rsidP="00B7385C">
            <w:pPr>
              <w:jc w:val="center"/>
            </w:pPr>
            <w:r>
              <w:t>9:00-10:30 Uhr</w:t>
            </w:r>
          </w:p>
        </w:tc>
      </w:tr>
      <w:tr w:rsidR="00B7385C" w:rsidTr="00204706">
        <w:trPr>
          <w:jc w:val="center"/>
        </w:trPr>
        <w:tc>
          <w:tcPr>
            <w:tcW w:w="2456" w:type="dxa"/>
          </w:tcPr>
          <w:p w:rsidR="00B7385C" w:rsidRPr="00BD5F9E" w:rsidRDefault="00B7385C" w:rsidP="00D178D9">
            <w:pPr>
              <w:jc w:val="center"/>
              <w:rPr>
                <w:b/>
              </w:rPr>
            </w:pPr>
            <w:r>
              <w:rPr>
                <w:b/>
              </w:rPr>
              <w:t>Frau Liu</w:t>
            </w:r>
          </w:p>
        </w:tc>
        <w:tc>
          <w:tcPr>
            <w:tcW w:w="1949" w:type="dxa"/>
          </w:tcPr>
          <w:p w:rsidR="00B7385C" w:rsidRDefault="00B7385C" w:rsidP="00D178D9">
            <w:pPr>
              <w:jc w:val="center"/>
            </w:pPr>
            <w:r>
              <w:t>Klassenorchester 5a</w:t>
            </w:r>
          </w:p>
          <w:p w:rsidR="00B7385C" w:rsidRDefault="00B7385C" w:rsidP="00D178D9">
            <w:pPr>
              <w:jc w:val="center"/>
            </w:pPr>
          </w:p>
        </w:tc>
        <w:tc>
          <w:tcPr>
            <w:tcW w:w="2426" w:type="dxa"/>
          </w:tcPr>
          <w:p w:rsidR="00B7385C" w:rsidRDefault="00B7385C" w:rsidP="00D178D9">
            <w:pPr>
              <w:jc w:val="center"/>
            </w:pPr>
            <w:r>
              <w:t>930 Musikraum</w:t>
            </w:r>
          </w:p>
        </w:tc>
        <w:tc>
          <w:tcPr>
            <w:tcW w:w="2425" w:type="dxa"/>
          </w:tcPr>
          <w:p w:rsidR="00B7385C" w:rsidRDefault="00B7385C" w:rsidP="00B7385C">
            <w:pPr>
              <w:jc w:val="center"/>
            </w:pPr>
            <w:r>
              <w:t>10:30-12:00 Uhr</w:t>
            </w:r>
          </w:p>
        </w:tc>
      </w:tr>
      <w:tr w:rsidR="00E245B9" w:rsidTr="00204706">
        <w:trPr>
          <w:jc w:val="center"/>
        </w:trPr>
        <w:tc>
          <w:tcPr>
            <w:tcW w:w="2456" w:type="dxa"/>
          </w:tcPr>
          <w:p w:rsidR="00E245B9" w:rsidRPr="00BD5F9E" w:rsidRDefault="00E245B9" w:rsidP="00D178D9">
            <w:pPr>
              <w:jc w:val="center"/>
              <w:rPr>
                <w:b/>
              </w:rPr>
            </w:pPr>
            <w:r w:rsidRPr="00BD5F9E">
              <w:rPr>
                <w:b/>
              </w:rPr>
              <w:t xml:space="preserve">Frau </w:t>
            </w:r>
            <w:proofErr w:type="spellStart"/>
            <w:r w:rsidRPr="00BD5F9E">
              <w:rPr>
                <w:b/>
              </w:rPr>
              <w:t>Raquet</w:t>
            </w:r>
            <w:proofErr w:type="spellEnd"/>
          </w:p>
        </w:tc>
        <w:tc>
          <w:tcPr>
            <w:tcW w:w="1949" w:type="dxa"/>
          </w:tcPr>
          <w:p w:rsidR="00E245B9" w:rsidRDefault="00E245B9" w:rsidP="00D178D9">
            <w:pPr>
              <w:jc w:val="center"/>
            </w:pPr>
            <w:r>
              <w:t>Mittel-/Ober-</w:t>
            </w:r>
          </w:p>
          <w:p w:rsidR="00E245B9" w:rsidRDefault="004222D7" w:rsidP="00D178D9">
            <w:pPr>
              <w:jc w:val="center"/>
            </w:pPr>
            <w:r>
              <w:t>S</w:t>
            </w:r>
            <w:r w:rsidR="00E245B9">
              <w:t>tufenchor</w:t>
            </w:r>
            <w:r>
              <w:t xml:space="preserve"> + Chor 6. Klassen</w:t>
            </w:r>
          </w:p>
          <w:p w:rsidR="00E245B9" w:rsidRDefault="00E245B9" w:rsidP="00D178D9">
            <w:pPr>
              <w:jc w:val="center"/>
            </w:pPr>
          </w:p>
        </w:tc>
        <w:tc>
          <w:tcPr>
            <w:tcW w:w="2426" w:type="dxa"/>
          </w:tcPr>
          <w:p w:rsidR="00E245B9" w:rsidRDefault="00B7385C" w:rsidP="00D178D9">
            <w:pPr>
              <w:jc w:val="center"/>
            </w:pPr>
            <w:r>
              <w:t>Raum 931</w:t>
            </w:r>
          </w:p>
        </w:tc>
        <w:tc>
          <w:tcPr>
            <w:tcW w:w="2425" w:type="dxa"/>
          </w:tcPr>
          <w:p w:rsidR="00E245B9" w:rsidRDefault="00B7385C" w:rsidP="00D178D9">
            <w:pPr>
              <w:jc w:val="center"/>
            </w:pPr>
            <w:r>
              <w:t>10:30-ca. 12:30 Uhr</w:t>
            </w:r>
          </w:p>
        </w:tc>
      </w:tr>
      <w:tr w:rsidR="00B7385C" w:rsidTr="00204706">
        <w:trPr>
          <w:jc w:val="center"/>
        </w:trPr>
        <w:tc>
          <w:tcPr>
            <w:tcW w:w="2456" w:type="dxa"/>
          </w:tcPr>
          <w:p w:rsidR="00B7385C" w:rsidRPr="00BD5F9E" w:rsidRDefault="00B7385C" w:rsidP="00401549">
            <w:pPr>
              <w:jc w:val="center"/>
              <w:rPr>
                <w:b/>
              </w:rPr>
            </w:pPr>
            <w:r w:rsidRPr="00BD5F9E">
              <w:rPr>
                <w:b/>
              </w:rPr>
              <w:t>Herr Jammermann</w:t>
            </w:r>
          </w:p>
        </w:tc>
        <w:tc>
          <w:tcPr>
            <w:tcW w:w="1949" w:type="dxa"/>
          </w:tcPr>
          <w:p w:rsidR="00B7385C" w:rsidRDefault="00B7385C" w:rsidP="00401549">
            <w:pPr>
              <w:jc w:val="center"/>
            </w:pPr>
            <w:r>
              <w:t>Theater-AG</w:t>
            </w:r>
          </w:p>
          <w:p w:rsidR="00B7385C" w:rsidRDefault="00B7385C" w:rsidP="00401549">
            <w:pPr>
              <w:jc w:val="center"/>
            </w:pPr>
          </w:p>
        </w:tc>
        <w:tc>
          <w:tcPr>
            <w:tcW w:w="2426" w:type="dxa"/>
          </w:tcPr>
          <w:p w:rsidR="00B7385C" w:rsidRDefault="00B7385C" w:rsidP="00401549">
            <w:pPr>
              <w:jc w:val="center"/>
            </w:pPr>
            <w:r>
              <w:t>Haus 9</w:t>
            </w:r>
          </w:p>
        </w:tc>
        <w:tc>
          <w:tcPr>
            <w:tcW w:w="2425" w:type="dxa"/>
          </w:tcPr>
          <w:p w:rsidR="00B7385C" w:rsidRDefault="00B7385C" w:rsidP="00401549">
            <w:pPr>
              <w:jc w:val="center"/>
            </w:pPr>
            <w:r>
              <w:t>10:00-13:00 Uhr</w:t>
            </w:r>
          </w:p>
        </w:tc>
      </w:tr>
      <w:tr w:rsidR="00B7385C" w:rsidTr="00204706">
        <w:trPr>
          <w:jc w:val="center"/>
        </w:trPr>
        <w:tc>
          <w:tcPr>
            <w:tcW w:w="2456" w:type="dxa"/>
          </w:tcPr>
          <w:p w:rsidR="00B7385C" w:rsidRPr="00BD5F9E" w:rsidRDefault="00204706" w:rsidP="00401549">
            <w:pPr>
              <w:jc w:val="center"/>
              <w:rPr>
                <w:b/>
              </w:rPr>
            </w:pPr>
            <w:r>
              <w:rPr>
                <w:b/>
              </w:rPr>
              <w:t>Frau Muszeika</w:t>
            </w:r>
          </w:p>
        </w:tc>
        <w:tc>
          <w:tcPr>
            <w:tcW w:w="1949" w:type="dxa"/>
          </w:tcPr>
          <w:p w:rsidR="00B7385C" w:rsidRDefault="00204706" w:rsidP="00401549">
            <w:pPr>
              <w:jc w:val="center"/>
            </w:pPr>
            <w:r>
              <w:t>Kreativ</w:t>
            </w:r>
          </w:p>
        </w:tc>
        <w:tc>
          <w:tcPr>
            <w:tcW w:w="2426" w:type="dxa"/>
          </w:tcPr>
          <w:p w:rsidR="00B7385C" w:rsidRPr="004222D7" w:rsidRDefault="00A36D33" w:rsidP="00401549">
            <w:pPr>
              <w:jc w:val="center"/>
            </w:pPr>
            <w:r w:rsidRPr="004222D7">
              <w:t>findet nicht statt</w:t>
            </w:r>
          </w:p>
        </w:tc>
        <w:tc>
          <w:tcPr>
            <w:tcW w:w="2425" w:type="dxa"/>
          </w:tcPr>
          <w:p w:rsidR="00B7385C" w:rsidRDefault="00B7385C" w:rsidP="00401549">
            <w:pPr>
              <w:jc w:val="center"/>
            </w:pPr>
          </w:p>
          <w:p w:rsidR="00B7385C" w:rsidRDefault="00B7385C" w:rsidP="00401549">
            <w:pPr>
              <w:jc w:val="center"/>
            </w:pPr>
          </w:p>
        </w:tc>
      </w:tr>
      <w:tr w:rsidR="00B7385C" w:rsidTr="00204706">
        <w:trPr>
          <w:jc w:val="center"/>
        </w:trPr>
        <w:tc>
          <w:tcPr>
            <w:tcW w:w="2456" w:type="dxa"/>
          </w:tcPr>
          <w:p w:rsidR="00B7385C" w:rsidRPr="00BD5F9E" w:rsidRDefault="00B7385C" w:rsidP="00401549">
            <w:pPr>
              <w:jc w:val="center"/>
              <w:rPr>
                <w:b/>
              </w:rPr>
            </w:pPr>
            <w:r w:rsidRPr="00BD5F9E">
              <w:rPr>
                <w:b/>
              </w:rPr>
              <w:t xml:space="preserve">Herr </w:t>
            </w:r>
            <w:proofErr w:type="spellStart"/>
            <w:r w:rsidRPr="00BD5F9E">
              <w:rPr>
                <w:b/>
              </w:rPr>
              <w:t>Deike</w:t>
            </w:r>
            <w:proofErr w:type="spellEnd"/>
          </w:p>
        </w:tc>
        <w:tc>
          <w:tcPr>
            <w:tcW w:w="1949" w:type="dxa"/>
          </w:tcPr>
          <w:p w:rsidR="00B7385C" w:rsidRDefault="00B7385C" w:rsidP="00401549">
            <w:pPr>
              <w:jc w:val="center"/>
            </w:pPr>
            <w:r>
              <w:t>Schulband</w:t>
            </w:r>
          </w:p>
          <w:p w:rsidR="00B7385C" w:rsidRDefault="00B7385C" w:rsidP="00401549">
            <w:pPr>
              <w:jc w:val="center"/>
            </w:pPr>
          </w:p>
          <w:p w:rsidR="00B7385C" w:rsidRDefault="00B7385C" w:rsidP="00401549"/>
        </w:tc>
        <w:tc>
          <w:tcPr>
            <w:tcW w:w="2426" w:type="dxa"/>
          </w:tcPr>
          <w:p w:rsidR="00B7385C" w:rsidRDefault="00B7385C" w:rsidP="00401549">
            <w:pPr>
              <w:jc w:val="center"/>
            </w:pPr>
            <w:r>
              <w:t>Probe Musikraum 930</w:t>
            </w:r>
          </w:p>
        </w:tc>
        <w:tc>
          <w:tcPr>
            <w:tcW w:w="2425" w:type="dxa"/>
          </w:tcPr>
          <w:p w:rsidR="00B7385C" w:rsidRDefault="00B7385C" w:rsidP="00401549">
            <w:pPr>
              <w:jc w:val="center"/>
            </w:pPr>
            <w:r>
              <w:t>Ab ca. 13:30</w:t>
            </w:r>
          </w:p>
        </w:tc>
      </w:tr>
      <w:tr w:rsidR="00204706" w:rsidTr="00204706">
        <w:tblPrEx>
          <w:jc w:val="left"/>
          <w:tblLook w:val="04A0" w:firstRow="1" w:lastRow="0" w:firstColumn="1" w:lastColumn="0" w:noHBand="0" w:noVBand="1"/>
        </w:tblPrEx>
        <w:tc>
          <w:tcPr>
            <w:tcW w:w="2456" w:type="dxa"/>
          </w:tcPr>
          <w:p w:rsidR="00204706" w:rsidRPr="00BD5F9E" w:rsidRDefault="00204706" w:rsidP="00B81767">
            <w:pPr>
              <w:jc w:val="center"/>
              <w:rPr>
                <w:b/>
              </w:rPr>
            </w:pPr>
            <w:r>
              <w:rPr>
                <w:b/>
              </w:rPr>
              <w:t>Herr Kronenburg</w:t>
            </w:r>
          </w:p>
        </w:tc>
        <w:tc>
          <w:tcPr>
            <w:tcW w:w="1949" w:type="dxa"/>
          </w:tcPr>
          <w:p w:rsidR="00204706" w:rsidRDefault="00204706" w:rsidP="00204706">
            <w:pPr>
              <w:jc w:val="center"/>
            </w:pPr>
            <w:r>
              <w:t>Schach</w:t>
            </w:r>
          </w:p>
        </w:tc>
        <w:tc>
          <w:tcPr>
            <w:tcW w:w="2426" w:type="dxa"/>
          </w:tcPr>
          <w:p w:rsidR="00204706" w:rsidRDefault="00A36D33" w:rsidP="00B81767">
            <w:pPr>
              <w:jc w:val="center"/>
            </w:pPr>
            <w:r>
              <w:t>Raum 832</w:t>
            </w:r>
          </w:p>
        </w:tc>
        <w:tc>
          <w:tcPr>
            <w:tcW w:w="2425" w:type="dxa"/>
          </w:tcPr>
          <w:p w:rsidR="00204706" w:rsidRDefault="00A36D33" w:rsidP="00B81767">
            <w:pPr>
              <w:jc w:val="center"/>
            </w:pPr>
            <w:r>
              <w:t>9:00 – 13:00 Uhr</w:t>
            </w:r>
          </w:p>
          <w:p w:rsidR="00204706" w:rsidRDefault="00204706" w:rsidP="00B81767">
            <w:pPr>
              <w:jc w:val="center"/>
            </w:pPr>
          </w:p>
        </w:tc>
      </w:tr>
      <w:tr w:rsidR="00204706" w:rsidTr="00204706">
        <w:tblPrEx>
          <w:jc w:val="left"/>
          <w:tblLook w:val="04A0" w:firstRow="1" w:lastRow="0" w:firstColumn="1" w:lastColumn="0" w:noHBand="0" w:noVBand="1"/>
        </w:tblPrEx>
        <w:tc>
          <w:tcPr>
            <w:tcW w:w="2456" w:type="dxa"/>
          </w:tcPr>
          <w:p w:rsidR="00204706" w:rsidRPr="00BD5F9E" w:rsidRDefault="00204706" w:rsidP="00B81767">
            <w:pPr>
              <w:jc w:val="center"/>
              <w:rPr>
                <w:b/>
              </w:rPr>
            </w:pPr>
            <w:r>
              <w:rPr>
                <w:b/>
              </w:rPr>
              <w:t>Frau Caneo</w:t>
            </w:r>
          </w:p>
        </w:tc>
        <w:tc>
          <w:tcPr>
            <w:tcW w:w="1949" w:type="dxa"/>
          </w:tcPr>
          <w:p w:rsidR="00204706" w:rsidRDefault="00204706" w:rsidP="00204706">
            <w:pPr>
              <w:jc w:val="center"/>
            </w:pPr>
            <w:r>
              <w:t>Film</w:t>
            </w:r>
          </w:p>
        </w:tc>
        <w:tc>
          <w:tcPr>
            <w:tcW w:w="2426" w:type="dxa"/>
          </w:tcPr>
          <w:p w:rsidR="00204706" w:rsidRDefault="004222D7" w:rsidP="004222D7">
            <w:pPr>
              <w:jc w:val="center"/>
            </w:pPr>
            <w:r>
              <w:t>Raum 921</w:t>
            </w:r>
          </w:p>
        </w:tc>
        <w:tc>
          <w:tcPr>
            <w:tcW w:w="2425" w:type="dxa"/>
          </w:tcPr>
          <w:p w:rsidR="00204706" w:rsidRDefault="004222D7" w:rsidP="00B81767">
            <w:pPr>
              <w:jc w:val="center"/>
            </w:pPr>
            <w:r>
              <w:t>9:00 – 11:00 Uhr</w:t>
            </w:r>
          </w:p>
          <w:p w:rsidR="00204706" w:rsidRDefault="00204706" w:rsidP="00B81767">
            <w:pPr>
              <w:jc w:val="center"/>
            </w:pPr>
          </w:p>
        </w:tc>
      </w:tr>
      <w:tr w:rsidR="00204706" w:rsidTr="00204706">
        <w:tblPrEx>
          <w:jc w:val="left"/>
          <w:tblLook w:val="04A0" w:firstRow="1" w:lastRow="0" w:firstColumn="1" w:lastColumn="0" w:noHBand="0" w:noVBand="1"/>
        </w:tblPrEx>
        <w:tc>
          <w:tcPr>
            <w:tcW w:w="2456" w:type="dxa"/>
          </w:tcPr>
          <w:p w:rsidR="00204706" w:rsidRPr="00BD5F9E" w:rsidRDefault="00056E92" w:rsidP="00B81767">
            <w:pPr>
              <w:jc w:val="center"/>
              <w:rPr>
                <w:b/>
              </w:rPr>
            </w:pPr>
            <w:r>
              <w:rPr>
                <w:b/>
              </w:rPr>
              <w:t>Herr Ely</w:t>
            </w:r>
          </w:p>
        </w:tc>
        <w:tc>
          <w:tcPr>
            <w:tcW w:w="1949" w:type="dxa"/>
          </w:tcPr>
          <w:p w:rsidR="00204706" w:rsidRDefault="00204706" w:rsidP="00204706">
            <w:pPr>
              <w:jc w:val="center"/>
            </w:pPr>
            <w:r>
              <w:t>Robotik</w:t>
            </w:r>
          </w:p>
        </w:tc>
        <w:tc>
          <w:tcPr>
            <w:tcW w:w="2426" w:type="dxa"/>
          </w:tcPr>
          <w:p w:rsidR="00204706" w:rsidRDefault="007D6415" w:rsidP="00B81767">
            <w:pPr>
              <w:jc w:val="center"/>
            </w:pPr>
            <w:r>
              <w:t>Raum 824+825</w:t>
            </w:r>
          </w:p>
        </w:tc>
        <w:tc>
          <w:tcPr>
            <w:tcW w:w="2425" w:type="dxa"/>
          </w:tcPr>
          <w:p w:rsidR="00204706" w:rsidRDefault="007D6415" w:rsidP="00B81767">
            <w:pPr>
              <w:jc w:val="center"/>
            </w:pPr>
            <w:r>
              <w:t>10:00 – 15:00 Uhr</w:t>
            </w:r>
          </w:p>
          <w:p w:rsidR="00204706" w:rsidRDefault="00204706" w:rsidP="00B81767">
            <w:pPr>
              <w:jc w:val="center"/>
            </w:pPr>
          </w:p>
        </w:tc>
      </w:tr>
      <w:tr w:rsidR="00204706" w:rsidTr="00204706">
        <w:tblPrEx>
          <w:jc w:val="left"/>
          <w:tblLook w:val="04A0" w:firstRow="1" w:lastRow="0" w:firstColumn="1" w:lastColumn="0" w:noHBand="0" w:noVBand="1"/>
        </w:tblPrEx>
        <w:tc>
          <w:tcPr>
            <w:tcW w:w="2456" w:type="dxa"/>
          </w:tcPr>
          <w:p w:rsidR="00204706" w:rsidRPr="00BD5F9E" w:rsidRDefault="00204706" w:rsidP="00B81767">
            <w:pPr>
              <w:jc w:val="center"/>
              <w:rPr>
                <w:b/>
              </w:rPr>
            </w:pPr>
            <w:r>
              <w:rPr>
                <w:b/>
              </w:rPr>
              <w:t xml:space="preserve">Herr Dr. </w:t>
            </w:r>
            <w:proofErr w:type="spellStart"/>
            <w:r>
              <w:rPr>
                <w:b/>
              </w:rPr>
              <w:t>Rausenberger</w:t>
            </w:r>
            <w:proofErr w:type="spellEnd"/>
          </w:p>
        </w:tc>
        <w:tc>
          <w:tcPr>
            <w:tcW w:w="1949" w:type="dxa"/>
          </w:tcPr>
          <w:p w:rsidR="00204706" w:rsidRDefault="00204706" w:rsidP="00204706">
            <w:pPr>
              <w:jc w:val="center"/>
            </w:pPr>
            <w:r>
              <w:t>Sanitäter</w:t>
            </w:r>
          </w:p>
        </w:tc>
        <w:tc>
          <w:tcPr>
            <w:tcW w:w="2426" w:type="dxa"/>
          </w:tcPr>
          <w:p w:rsidR="00204706" w:rsidRDefault="00A36D33" w:rsidP="00B81767">
            <w:pPr>
              <w:jc w:val="center"/>
            </w:pPr>
            <w:r>
              <w:t>Raum 901</w:t>
            </w:r>
          </w:p>
        </w:tc>
        <w:tc>
          <w:tcPr>
            <w:tcW w:w="2425" w:type="dxa"/>
          </w:tcPr>
          <w:p w:rsidR="00204706" w:rsidRDefault="00A36D33" w:rsidP="00B81767">
            <w:pPr>
              <w:jc w:val="center"/>
            </w:pPr>
            <w:r>
              <w:t>9:00 – 13:00 Uhr</w:t>
            </w:r>
          </w:p>
        </w:tc>
      </w:tr>
      <w:tr w:rsidR="00204706" w:rsidTr="00204706">
        <w:tblPrEx>
          <w:jc w:val="left"/>
          <w:tblLook w:val="04A0" w:firstRow="1" w:lastRow="0" w:firstColumn="1" w:lastColumn="0" w:noHBand="0" w:noVBand="1"/>
        </w:tblPrEx>
        <w:tc>
          <w:tcPr>
            <w:tcW w:w="2456" w:type="dxa"/>
          </w:tcPr>
          <w:p w:rsidR="00204706" w:rsidRPr="00BD5F9E" w:rsidRDefault="00204706" w:rsidP="00B81767">
            <w:pPr>
              <w:jc w:val="center"/>
              <w:rPr>
                <w:b/>
              </w:rPr>
            </w:pPr>
            <w:r>
              <w:rPr>
                <w:b/>
              </w:rPr>
              <w:t>Frau Reiter</w:t>
            </w:r>
          </w:p>
        </w:tc>
        <w:tc>
          <w:tcPr>
            <w:tcW w:w="1949" w:type="dxa"/>
          </w:tcPr>
          <w:p w:rsidR="00204706" w:rsidRDefault="00204706" w:rsidP="00B81767">
            <w:pPr>
              <w:jc w:val="center"/>
            </w:pPr>
            <w:r>
              <w:t>Hip Hop</w:t>
            </w:r>
          </w:p>
          <w:p w:rsidR="00204706" w:rsidRDefault="00204706" w:rsidP="00B81767">
            <w:pPr>
              <w:jc w:val="center"/>
            </w:pPr>
          </w:p>
        </w:tc>
        <w:tc>
          <w:tcPr>
            <w:tcW w:w="2426" w:type="dxa"/>
          </w:tcPr>
          <w:p w:rsidR="00204706" w:rsidRPr="004222D7" w:rsidRDefault="00A36D33" w:rsidP="00B81767">
            <w:pPr>
              <w:jc w:val="center"/>
            </w:pPr>
            <w:r w:rsidRPr="004222D7">
              <w:t>findet nicht statt</w:t>
            </w:r>
          </w:p>
        </w:tc>
        <w:tc>
          <w:tcPr>
            <w:tcW w:w="2425" w:type="dxa"/>
          </w:tcPr>
          <w:p w:rsidR="00204706" w:rsidRDefault="00204706" w:rsidP="00B81767">
            <w:pPr>
              <w:jc w:val="center"/>
            </w:pPr>
          </w:p>
        </w:tc>
      </w:tr>
      <w:tr w:rsidR="00204706" w:rsidTr="00204706">
        <w:tblPrEx>
          <w:jc w:val="left"/>
          <w:tblLook w:val="04A0" w:firstRow="1" w:lastRow="0" w:firstColumn="1" w:lastColumn="0" w:noHBand="0" w:noVBand="1"/>
        </w:tblPrEx>
        <w:tc>
          <w:tcPr>
            <w:tcW w:w="2456" w:type="dxa"/>
          </w:tcPr>
          <w:p w:rsidR="00204706" w:rsidRPr="00BD5F9E" w:rsidRDefault="00204706" w:rsidP="00B81767">
            <w:pPr>
              <w:jc w:val="center"/>
              <w:rPr>
                <w:b/>
              </w:rPr>
            </w:pPr>
            <w:r>
              <w:rPr>
                <w:b/>
              </w:rPr>
              <w:t>Herr Schneider</w:t>
            </w:r>
          </w:p>
        </w:tc>
        <w:tc>
          <w:tcPr>
            <w:tcW w:w="1949" w:type="dxa"/>
          </w:tcPr>
          <w:p w:rsidR="00204706" w:rsidRDefault="00204706" w:rsidP="00B81767">
            <w:pPr>
              <w:jc w:val="center"/>
            </w:pPr>
            <w:r>
              <w:t>Mathematik</w:t>
            </w:r>
          </w:p>
          <w:p w:rsidR="00204706" w:rsidRDefault="00204706" w:rsidP="00B81767">
            <w:pPr>
              <w:jc w:val="center"/>
            </w:pPr>
          </w:p>
        </w:tc>
        <w:tc>
          <w:tcPr>
            <w:tcW w:w="2426" w:type="dxa"/>
          </w:tcPr>
          <w:p w:rsidR="00204706" w:rsidRPr="004222D7" w:rsidRDefault="004222D7" w:rsidP="00B81767">
            <w:pPr>
              <w:jc w:val="center"/>
            </w:pPr>
            <w:proofErr w:type="spellStart"/>
            <w:r w:rsidRPr="004222D7">
              <w:t>Mathematikum</w:t>
            </w:r>
            <w:proofErr w:type="spellEnd"/>
          </w:p>
          <w:p w:rsidR="004222D7" w:rsidRPr="004222D7" w:rsidRDefault="004222D7" w:rsidP="002F119E">
            <w:pPr>
              <w:jc w:val="center"/>
            </w:pPr>
            <w:r w:rsidRPr="004222D7">
              <w:t>Gie</w:t>
            </w:r>
            <w:r w:rsidR="002F119E">
              <w:t>ß</w:t>
            </w:r>
            <w:bookmarkStart w:id="0" w:name="_GoBack"/>
            <w:bookmarkEnd w:id="0"/>
            <w:r w:rsidRPr="004222D7">
              <w:t>en</w:t>
            </w:r>
          </w:p>
        </w:tc>
        <w:tc>
          <w:tcPr>
            <w:tcW w:w="2425" w:type="dxa"/>
          </w:tcPr>
          <w:p w:rsidR="00204706" w:rsidRDefault="00F91495" w:rsidP="00B81767">
            <w:pPr>
              <w:jc w:val="center"/>
            </w:pPr>
            <w:r>
              <w:t>09:00 – 13:30 Uhr</w:t>
            </w:r>
          </w:p>
        </w:tc>
      </w:tr>
    </w:tbl>
    <w:p w:rsidR="00E245B9" w:rsidRDefault="00E245B9" w:rsidP="00E245B9"/>
    <w:sectPr w:rsidR="00E245B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DC3B0D"/>
    <w:multiLevelType w:val="hybridMultilevel"/>
    <w:tmpl w:val="620834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BB6370"/>
    <w:multiLevelType w:val="hybridMultilevel"/>
    <w:tmpl w:val="239691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5B9"/>
    <w:rsid w:val="000447A2"/>
    <w:rsid w:val="00056E92"/>
    <w:rsid w:val="000634CE"/>
    <w:rsid w:val="00075E4C"/>
    <w:rsid w:val="0008069D"/>
    <w:rsid w:val="000924D3"/>
    <w:rsid w:val="000B03E3"/>
    <w:rsid w:val="000C1142"/>
    <w:rsid w:val="000D2992"/>
    <w:rsid w:val="00140AA1"/>
    <w:rsid w:val="00165A8D"/>
    <w:rsid w:val="001816D7"/>
    <w:rsid w:val="001A0A4B"/>
    <w:rsid w:val="001B3AF1"/>
    <w:rsid w:val="001C01AD"/>
    <w:rsid w:val="001F6BD6"/>
    <w:rsid w:val="001F785E"/>
    <w:rsid w:val="00204706"/>
    <w:rsid w:val="00267455"/>
    <w:rsid w:val="00273FB3"/>
    <w:rsid w:val="00295561"/>
    <w:rsid w:val="002C5727"/>
    <w:rsid w:val="002D39A8"/>
    <w:rsid w:val="002F119E"/>
    <w:rsid w:val="003779FC"/>
    <w:rsid w:val="00384A2E"/>
    <w:rsid w:val="003D11F7"/>
    <w:rsid w:val="003F6638"/>
    <w:rsid w:val="00413685"/>
    <w:rsid w:val="004222D7"/>
    <w:rsid w:val="00423F12"/>
    <w:rsid w:val="00433AA1"/>
    <w:rsid w:val="004A2C03"/>
    <w:rsid w:val="004C3C8C"/>
    <w:rsid w:val="00510E74"/>
    <w:rsid w:val="00517281"/>
    <w:rsid w:val="00520851"/>
    <w:rsid w:val="00533BA7"/>
    <w:rsid w:val="00545882"/>
    <w:rsid w:val="00550DAE"/>
    <w:rsid w:val="00560C93"/>
    <w:rsid w:val="00566368"/>
    <w:rsid w:val="005721F0"/>
    <w:rsid w:val="005E091C"/>
    <w:rsid w:val="005E1388"/>
    <w:rsid w:val="00667F99"/>
    <w:rsid w:val="00694CF2"/>
    <w:rsid w:val="00696ED6"/>
    <w:rsid w:val="006A1AF4"/>
    <w:rsid w:val="006D2128"/>
    <w:rsid w:val="006E67C3"/>
    <w:rsid w:val="007053D4"/>
    <w:rsid w:val="00716DE8"/>
    <w:rsid w:val="0073112D"/>
    <w:rsid w:val="007430B2"/>
    <w:rsid w:val="0074777A"/>
    <w:rsid w:val="0079788C"/>
    <w:rsid w:val="007A77A1"/>
    <w:rsid w:val="007D6415"/>
    <w:rsid w:val="007E7141"/>
    <w:rsid w:val="00823BA4"/>
    <w:rsid w:val="0085064C"/>
    <w:rsid w:val="008B57E7"/>
    <w:rsid w:val="008B6CDB"/>
    <w:rsid w:val="008E3BD9"/>
    <w:rsid w:val="009856DF"/>
    <w:rsid w:val="009A328B"/>
    <w:rsid w:val="009A7C45"/>
    <w:rsid w:val="009B0D3D"/>
    <w:rsid w:val="009E786E"/>
    <w:rsid w:val="00A03744"/>
    <w:rsid w:val="00A176CD"/>
    <w:rsid w:val="00A21564"/>
    <w:rsid w:val="00A35265"/>
    <w:rsid w:val="00A36D33"/>
    <w:rsid w:val="00A474E5"/>
    <w:rsid w:val="00A60A66"/>
    <w:rsid w:val="00AF0B24"/>
    <w:rsid w:val="00B27131"/>
    <w:rsid w:val="00B4030A"/>
    <w:rsid w:val="00B641C0"/>
    <w:rsid w:val="00B7385C"/>
    <w:rsid w:val="00B92C7D"/>
    <w:rsid w:val="00BC4549"/>
    <w:rsid w:val="00BD180B"/>
    <w:rsid w:val="00BF4784"/>
    <w:rsid w:val="00BF49A5"/>
    <w:rsid w:val="00C10D2D"/>
    <w:rsid w:val="00C50A53"/>
    <w:rsid w:val="00D11735"/>
    <w:rsid w:val="00D12C7B"/>
    <w:rsid w:val="00D711B7"/>
    <w:rsid w:val="00D763F3"/>
    <w:rsid w:val="00DA61D6"/>
    <w:rsid w:val="00DA7301"/>
    <w:rsid w:val="00DC4633"/>
    <w:rsid w:val="00DC6A57"/>
    <w:rsid w:val="00DE7F04"/>
    <w:rsid w:val="00DF452F"/>
    <w:rsid w:val="00E245B9"/>
    <w:rsid w:val="00E37D89"/>
    <w:rsid w:val="00E43EC3"/>
    <w:rsid w:val="00E52F60"/>
    <w:rsid w:val="00E53BF8"/>
    <w:rsid w:val="00E673D5"/>
    <w:rsid w:val="00E76F03"/>
    <w:rsid w:val="00F17E02"/>
    <w:rsid w:val="00F209A2"/>
    <w:rsid w:val="00F23129"/>
    <w:rsid w:val="00F91495"/>
    <w:rsid w:val="00F921FA"/>
    <w:rsid w:val="00F9704E"/>
    <w:rsid w:val="00FB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B1CA47-C6E3-46F6-8574-EFC7946C5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24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245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245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97127F6A</Template>
  <TotalTime>0</TotalTime>
  <Pages>1</Pages>
  <Words>124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Raquet</dc:creator>
  <cp:keywords/>
  <dc:description/>
  <cp:lastModifiedBy>Sekretariat 01</cp:lastModifiedBy>
  <cp:revision>16</cp:revision>
  <dcterms:created xsi:type="dcterms:W3CDTF">2017-05-23T09:25:00Z</dcterms:created>
  <dcterms:modified xsi:type="dcterms:W3CDTF">2017-05-29T08:06:00Z</dcterms:modified>
</cp:coreProperties>
</file>